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09C5" w14:textId="6818B5C6" w:rsidR="00153F4E" w:rsidRPr="00B00DC9" w:rsidRDefault="00327862" w:rsidP="00B00DC9">
      <w:pPr>
        <w:rPr>
          <w:rFonts w:ascii="NeoSansArabic" w:hAnsi="NeoSansArabic" w:cs="NeoSansArabic"/>
          <w:sz w:val="40"/>
          <w:szCs w:val="40"/>
          <w:rtl/>
        </w:rPr>
      </w:pPr>
      <w:r>
        <w:rPr>
          <w:rFonts w:ascii="NeoSansArabic" w:hAnsi="NeoSansArabic" w:cs="NeoSansArabic" w:hint="cs"/>
          <w:sz w:val="40"/>
          <w:szCs w:val="40"/>
          <w:rtl/>
        </w:rPr>
        <w:t xml:space="preserve">متطلبات مركز الحياة </w:t>
      </w:r>
      <w:proofErr w:type="gramStart"/>
      <w:r>
        <w:rPr>
          <w:rFonts w:ascii="NeoSansArabic" w:hAnsi="NeoSansArabic" w:cs="NeoSansArabic" w:hint="cs"/>
          <w:sz w:val="40"/>
          <w:szCs w:val="40"/>
          <w:rtl/>
        </w:rPr>
        <w:t>سنتر</w:t>
      </w:r>
      <w:r w:rsidR="00B00DC9" w:rsidRPr="00B00DC9">
        <w:rPr>
          <w:rFonts w:ascii="NeoSansArabic" w:hAnsi="NeoSansArabic" w:cs="NeoSansArabic" w:hint="cs"/>
          <w:sz w:val="40"/>
          <w:szCs w:val="40"/>
          <w:rtl/>
        </w:rPr>
        <w:t xml:space="preserve"> </w:t>
      </w:r>
      <w:r w:rsidR="00B00DC9" w:rsidRPr="00B00DC9">
        <w:rPr>
          <w:rFonts w:ascii="NeoSansArabic" w:hAnsi="NeoSansArabic" w:cs="NeoSansArabic"/>
          <w:sz w:val="40"/>
          <w:szCs w:val="40"/>
          <w:rtl/>
        </w:rPr>
        <w:t>:</w:t>
      </w:r>
      <w:proofErr w:type="gramEnd"/>
    </w:p>
    <w:p w14:paraId="7DCF80C5" w14:textId="77777777" w:rsidR="00327862" w:rsidRDefault="00327862" w:rsidP="00B00DC9">
      <w:pPr>
        <w:pStyle w:val="a6"/>
        <w:numPr>
          <w:ilvl w:val="0"/>
          <w:numId w:val="4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مكيف جري مخفي 5 طن حار بارد العدد10 </w:t>
      </w:r>
    </w:p>
    <w:p w14:paraId="548C2EA6" w14:textId="03ECD51D" w:rsidR="00D56209" w:rsidRDefault="00D56209" w:rsidP="00B00DC9">
      <w:pPr>
        <w:pStyle w:val="a6"/>
        <w:numPr>
          <w:ilvl w:val="0"/>
          <w:numId w:val="4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أخر موعد </w:t>
      </w:r>
      <w:proofErr w:type="spellStart"/>
      <w:r>
        <w:rPr>
          <w:rFonts w:hint="cs"/>
          <w:sz w:val="36"/>
          <w:szCs w:val="36"/>
          <w:rtl/>
        </w:rPr>
        <w:t>لأستقبال</w:t>
      </w:r>
      <w:proofErr w:type="spellEnd"/>
      <w:r>
        <w:rPr>
          <w:rFonts w:hint="cs"/>
          <w:sz w:val="36"/>
          <w:szCs w:val="36"/>
          <w:rtl/>
        </w:rPr>
        <w:t xml:space="preserve"> العروض </w:t>
      </w:r>
      <w:r w:rsidR="00327862">
        <w:rPr>
          <w:rFonts w:hint="cs"/>
          <w:sz w:val="36"/>
          <w:szCs w:val="36"/>
          <w:rtl/>
        </w:rPr>
        <w:t>13</w:t>
      </w:r>
      <w:r>
        <w:rPr>
          <w:rFonts w:hint="cs"/>
          <w:sz w:val="36"/>
          <w:szCs w:val="36"/>
          <w:rtl/>
        </w:rPr>
        <w:t>/03/2022م</w:t>
      </w:r>
    </w:p>
    <w:p w14:paraId="3D12BE67" w14:textId="77777777" w:rsidR="00B00DC9" w:rsidRPr="00B00DC9" w:rsidRDefault="00B00DC9" w:rsidP="00B00DC9">
      <w:pPr>
        <w:rPr>
          <w:sz w:val="36"/>
          <w:szCs w:val="36"/>
        </w:rPr>
      </w:pPr>
    </w:p>
    <w:p w14:paraId="2F17AE3A" w14:textId="70004315" w:rsidR="00B00DC9" w:rsidRPr="00B00DC9" w:rsidRDefault="00B00DC9" w:rsidP="00B00DC9">
      <w:pPr>
        <w:rPr>
          <w:rFonts w:ascii="Calibri" w:hAnsi="Calibri" w:cs="Calibri"/>
          <w:b/>
          <w:bCs/>
          <w:sz w:val="36"/>
          <w:szCs w:val="36"/>
        </w:rPr>
      </w:pPr>
      <w:proofErr w:type="spellStart"/>
      <w:r w:rsidRPr="00B00DC9">
        <w:rPr>
          <w:rFonts w:ascii="Calibri" w:hAnsi="Calibri" w:cs="Calibri"/>
          <w:b/>
          <w:bCs/>
          <w:sz w:val="36"/>
          <w:szCs w:val="36"/>
          <w:rtl/>
        </w:rPr>
        <w:t>للأستفسار</w:t>
      </w:r>
      <w:proofErr w:type="spellEnd"/>
      <w:r w:rsidRPr="00B00DC9">
        <w:rPr>
          <w:rFonts w:ascii="Calibri" w:hAnsi="Calibri" w:cs="Calibri"/>
          <w:b/>
          <w:bCs/>
          <w:sz w:val="36"/>
          <w:szCs w:val="36"/>
          <w:rtl/>
        </w:rPr>
        <w:t xml:space="preserve"> ال</w:t>
      </w:r>
      <w:r>
        <w:rPr>
          <w:rFonts w:ascii="Calibri" w:hAnsi="Calibri" w:cs="Calibri" w:hint="cs"/>
          <w:b/>
          <w:bCs/>
          <w:sz w:val="36"/>
          <w:szCs w:val="36"/>
          <w:rtl/>
        </w:rPr>
        <w:t>ت</w:t>
      </w:r>
      <w:r w:rsidRPr="00B00DC9">
        <w:rPr>
          <w:rFonts w:ascii="Calibri" w:hAnsi="Calibri" w:cs="Calibri"/>
          <w:b/>
          <w:bCs/>
          <w:sz w:val="36"/>
          <w:szCs w:val="36"/>
          <w:rtl/>
        </w:rPr>
        <w:t xml:space="preserve">واصل مع جوال </w:t>
      </w:r>
      <w:proofErr w:type="gramStart"/>
      <w:r w:rsidRPr="00B00DC9">
        <w:rPr>
          <w:rFonts w:ascii="Calibri" w:hAnsi="Calibri" w:cs="Calibri"/>
          <w:b/>
          <w:bCs/>
          <w:sz w:val="36"/>
          <w:szCs w:val="36"/>
          <w:rtl/>
        </w:rPr>
        <w:t>رقم :</w:t>
      </w:r>
      <w:proofErr w:type="gramEnd"/>
      <w:r w:rsidRPr="00B00DC9">
        <w:rPr>
          <w:rFonts w:ascii="Calibri" w:hAnsi="Calibri" w:cs="Calibri"/>
          <w:b/>
          <w:bCs/>
          <w:sz w:val="36"/>
          <w:szCs w:val="36"/>
          <w:rtl/>
        </w:rPr>
        <w:t xml:space="preserve"> 0535522275</w:t>
      </w:r>
    </w:p>
    <w:sectPr w:rsidR="00B00DC9" w:rsidRPr="00B00DC9" w:rsidSect="00C17396">
      <w:headerReference w:type="default" r:id="rId8"/>
      <w:footerReference w:type="default" r:id="rId9"/>
      <w:pgSz w:w="11906" w:h="16838"/>
      <w:pgMar w:top="2977" w:right="1700" w:bottom="1134" w:left="2127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BF02C" w14:textId="77777777" w:rsidR="003078B8" w:rsidRDefault="003078B8" w:rsidP="009A10FD">
      <w:pPr>
        <w:spacing w:after="0" w:line="240" w:lineRule="auto"/>
      </w:pPr>
      <w:r>
        <w:separator/>
      </w:r>
    </w:p>
  </w:endnote>
  <w:endnote w:type="continuationSeparator" w:id="0">
    <w:p w14:paraId="5B789545" w14:textId="77777777" w:rsidR="003078B8" w:rsidRDefault="003078B8" w:rsidP="009A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خطوط محمد للعناوين 55">
    <w:charset w:val="B2"/>
    <w:family w:val="auto"/>
    <w:pitch w:val="variable"/>
    <w:sig w:usb0="00002001" w:usb1="00000000" w:usb2="00000000" w:usb3="00000000" w:csb0="00000040" w:csb1="00000000"/>
  </w:font>
  <w:font w:name="NeoSansArabic">
    <w:altName w:val="Arial"/>
    <w:panose1 w:val="020B0504030504040204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DC64" w14:textId="77777777" w:rsidR="00A42AEA" w:rsidRDefault="00A42AEA">
    <w:pPr>
      <w:pStyle w:val="a4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FDE83" wp14:editId="28C81751">
              <wp:simplePos x="0" y="0"/>
              <wp:positionH relativeFrom="page">
                <wp:posOffset>28575</wp:posOffset>
              </wp:positionH>
              <wp:positionV relativeFrom="paragraph">
                <wp:posOffset>-990600</wp:posOffset>
              </wp:positionV>
              <wp:extent cx="7493000" cy="219075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000" cy="219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BC5722" w14:textId="77777777" w:rsidR="00A42AEA" w:rsidRDefault="00A42AEA" w:rsidP="00A42A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BFDE83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left:0;text-align:left;margin-left:2.25pt;margin-top:-78pt;width:590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" filled="f" stroked="f" strokeweight=".5pt">
              <v:textbox>
                <w:txbxContent>
                  <w:p w14:paraId="60BC5722" w14:textId="77777777" w:rsidR="00A42AEA" w:rsidRDefault="00A42AEA" w:rsidP="00A42AEA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CFD92" w14:textId="77777777" w:rsidR="003078B8" w:rsidRDefault="003078B8" w:rsidP="009A10FD">
      <w:pPr>
        <w:spacing w:after="0" w:line="240" w:lineRule="auto"/>
      </w:pPr>
      <w:r>
        <w:separator/>
      </w:r>
    </w:p>
  </w:footnote>
  <w:footnote w:type="continuationSeparator" w:id="0">
    <w:p w14:paraId="4CDB6D6A" w14:textId="77777777" w:rsidR="003078B8" w:rsidRDefault="003078B8" w:rsidP="009A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C76A" w14:textId="77777777" w:rsidR="001408B5" w:rsidRPr="00AA7607" w:rsidRDefault="008A4E3D" w:rsidP="00AA7607">
    <w:pPr>
      <w:pStyle w:val="a3"/>
      <w:rPr>
        <w:rtl/>
      </w:rPr>
    </w:pPr>
    <w:r>
      <w:rPr>
        <w:rFonts w:hint="cs"/>
        <w:noProof/>
      </w:rPr>
      <w:drawing>
        <wp:anchor distT="0" distB="0" distL="114300" distR="114300" simplePos="0" relativeHeight="251664384" behindDoc="0" locked="0" layoutInCell="1" allowOverlap="1" wp14:anchorId="48D0E747" wp14:editId="7CC75FCB">
          <wp:simplePos x="0" y="0"/>
          <wp:positionH relativeFrom="page">
            <wp:posOffset>0</wp:posOffset>
          </wp:positionH>
          <wp:positionV relativeFrom="paragraph">
            <wp:posOffset>-321310</wp:posOffset>
          </wp:positionV>
          <wp:extent cx="7553325" cy="10725150"/>
          <wp:effectExtent l="0" t="0" r="9525" b="0"/>
          <wp:wrapNone/>
          <wp:docPr id="22" name="صورة 22" descr="C:\Users\omar.b\Desktop\النوع الثاني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C:\Users\omar.b\Desktop\النوع الثاني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905"/>
    <w:multiLevelType w:val="hybridMultilevel"/>
    <w:tmpl w:val="61C413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22D98"/>
    <w:multiLevelType w:val="hybridMultilevel"/>
    <w:tmpl w:val="6F94E51C"/>
    <w:lvl w:ilvl="0" w:tplc="AF107B88">
      <w:numFmt w:val="bullet"/>
      <w:lvlText w:val="-"/>
      <w:lvlJc w:val="left"/>
      <w:pPr>
        <w:ind w:left="801" w:hanging="360"/>
      </w:pPr>
      <w:rPr>
        <w:rFonts w:ascii="ae_AlMohanad" w:eastAsiaTheme="minorHAnsi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" w15:restartNumberingAfterBreak="0">
    <w:nsid w:val="0E034D6A"/>
    <w:multiLevelType w:val="hybridMultilevel"/>
    <w:tmpl w:val="8DAEF26A"/>
    <w:lvl w:ilvl="0" w:tplc="D59A1C50">
      <w:start w:val="1"/>
      <w:numFmt w:val="decimal"/>
      <w:lvlText w:val="%1-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" w15:restartNumberingAfterBreak="0">
    <w:nsid w:val="0EBB5DFF"/>
    <w:multiLevelType w:val="hybridMultilevel"/>
    <w:tmpl w:val="947E42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BF7974"/>
    <w:multiLevelType w:val="hybridMultilevel"/>
    <w:tmpl w:val="F86AA352"/>
    <w:lvl w:ilvl="0" w:tplc="DE4E0A9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5" w15:restartNumberingAfterBreak="0">
    <w:nsid w:val="152A1F60"/>
    <w:multiLevelType w:val="hybridMultilevel"/>
    <w:tmpl w:val="115EAFDC"/>
    <w:lvl w:ilvl="0" w:tplc="C4C4071C"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C645B2"/>
    <w:multiLevelType w:val="hybridMultilevel"/>
    <w:tmpl w:val="1AC0B0A6"/>
    <w:lvl w:ilvl="0" w:tplc="E73200B6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3">
      <w:start w:val="1"/>
      <w:numFmt w:val="arabicAlpha"/>
      <w:lvlText w:val="%2-"/>
      <w:lvlJc w:val="center"/>
      <w:pPr>
        <w:ind w:left="1737" w:hanging="360"/>
      </w:pPr>
    </w:lvl>
    <w:lvl w:ilvl="2" w:tplc="0409001B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7" w15:restartNumberingAfterBreak="0">
    <w:nsid w:val="1A6E2FF4"/>
    <w:multiLevelType w:val="hybridMultilevel"/>
    <w:tmpl w:val="65421354"/>
    <w:lvl w:ilvl="0" w:tplc="0958B59A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1C397ABA"/>
    <w:multiLevelType w:val="hybridMultilevel"/>
    <w:tmpl w:val="49E07D1E"/>
    <w:lvl w:ilvl="0" w:tplc="9AD2DE8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9" w15:restartNumberingAfterBreak="0">
    <w:nsid w:val="218E006B"/>
    <w:multiLevelType w:val="hybridMultilevel"/>
    <w:tmpl w:val="31A032B2"/>
    <w:lvl w:ilvl="0" w:tplc="1936967A">
      <w:start w:val="1"/>
      <w:numFmt w:val="decimal"/>
      <w:lvlText w:val="%1-"/>
      <w:lvlJc w:val="left"/>
      <w:pPr>
        <w:ind w:left="-2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" w:hanging="360"/>
      </w:pPr>
    </w:lvl>
    <w:lvl w:ilvl="2" w:tplc="0409001B" w:tentative="1">
      <w:start w:val="1"/>
      <w:numFmt w:val="lowerRoman"/>
      <w:lvlText w:val="%3."/>
      <w:lvlJc w:val="right"/>
      <w:pPr>
        <w:ind w:left="1182" w:hanging="180"/>
      </w:pPr>
    </w:lvl>
    <w:lvl w:ilvl="3" w:tplc="0409000F" w:tentative="1">
      <w:start w:val="1"/>
      <w:numFmt w:val="decimal"/>
      <w:lvlText w:val="%4."/>
      <w:lvlJc w:val="left"/>
      <w:pPr>
        <w:ind w:left="1902" w:hanging="360"/>
      </w:pPr>
    </w:lvl>
    <w:lvl w:ilvl="4" w:tplc="04090019" w:tentative="1">
      <w:start w:val="1"/>
      <w:numFmt w:val="lowerLetter"/>
      <w:lvlText w:val="%5."/>
      <w:lvlJc w:val="left"/>
      <w:pPr>
        <w:ind w:left="2622" w:hanging="360"/>
      </w:pPr>
    </w:lvl>
    <w:lvl w:ilvl="5" w:tplc="0409001B" w:tentative="1">
      <w:start w:val="1"/>
      <w:numFmt w:val="lowerRoman"/>
      <w:lvlText w:val="%6."/>
      <w:lvlJc w:val="right"/>
      <w:pPr>
        <w:ind w:left="3342" w:hanging="180"/>
      </w:pPr>
    </w:lvl>
    <w:lvl w:ilvl="6" w:tplc="0409000F" w:tentative="1">
      <w:start w:val="1"/>
      <w:numFmt w:val="decimal"/>
      <w:lvlText w:val="%7."/>
      <w:lvlJc w:val="left"/>
      <w:pPr>
        <w:ind w:left="4062" w:hanging="360"/>
      </w:pPr>
    </w:lvl>
    <w:lvl w:ilvl="7" w:tplc="04090019" w:tentative="1">
      <w:start w:val="1"/>
      <w:numFmt w:val="lowerLetter"/>
      <w:lvlText w:val="%8."/>
      <w:lvlJc w:val="left"/>
      <w:pPr>
        <w:ind w:left="4782" w:hanging="360"/>
      </w:pPr>
    </w:lvl>
    <w:lvl w:ilvl="8" w:tplc="0409001B" w:tentative="1">
      <w:start w:val="1"/>
      <w:numFmt w:val="lowerRoman"/>
      <w:lvlText w:val="%9."/>
      <w:lvlJc w:val="right"/>
      <w:pPr>
        <w:ind w:left="5502" w:hanging="180"/>
      </w:pPr>
    </w:lvl>
  </w:abstractNum>
  <w:abstractNum w:abstractNumId="10" w15:restartNumberingAfterBreak="0">
    <w:nsid w:val="22D17132"/>
    <w:multiLevelType w:val="hybridMultilevel"/>
    <w:tmpl w:val="5E487D44"/>
    <w:lvl w:ilvl="0" w:tplc="0F3016A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1" w15:restartNumberingAfterBreak="0">
    <w:nsid w:val="26427A0C"/>
    <w:multiLevelType w:val="hybridMultilevel"/>
    <w:tmpl w:val="68AAC7E4"/>
    <w:lvl w:ilvl="0" w:tplc="9E48A03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2" w15:restartNumberingAfterBreak="0">
    <w:nsid w:val="29BB1F73"/>
    <w:multiLevelType w:val="hybridMultilevel"/>
    <w:tmpl w:val="6BB810AE"/>
    <w:lvl w:ilvl="0" w:tplc="BE0A337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 w15:restartNumberingAfterBreak="0">
    <w:nsid w:val="2B6E5634"/>
    <w:multiLevelType w:val="hybridMultilevel"/>
    <w:tmpl w:val="59EE761C"/>
    <w:lvl w:ilvl="0" w:tplc="CCAEC19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4" w15:restartNumberingAfterBreak="0">
    <w:nsid w:val="2C0D1C84"/>
    <w:multiLevelType w:val="hybridMultilevel"/>
    <w:tmpl w:val="F2820A2E"/>
    <w:lvl w:ilvl="0" w:tplc="6BF049A0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5" w15:restartNumberingAfterBreak="0">
    <w:nsid w:val="2F0101B6"/>
    <w:multiLevelType w:val="hybridMultilevel"/>
    <w:tmpl w:val="5F863020"/>
    <w:lvl w:ilvl="0" w:tplc="6B983BE6">
      <w:numFmt w:val="bullet"/>
      <w:lvlText w:val="-"/>
      <w:lvlJc w:val="left"/>
      <w:pPr>
        <w:ind w:left="1249" w:hanging="360"/>
      </w:pPr>
      <w:rPr>
        <w:rFonts w:ascii="ae_AlMohanad" w:eastAsiaTheme="minorEastAsia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16" w15:restartNumberingAfterBreak="0">
    <w:nsid w:val="2F9237B1"/>
    <w:multiLevelType w:val="hybridMultilevel"/>
    <w:tmpl w:val="28408A90"/>
    <w:lvl w:ilvl="0" w:tplc="7A94EFC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E4215"/>
    <w:multiLevelType w:val="hybridMultilevel"/>
    <w:tmpl w:val="C7B26FAC"/>
    <w:lvl w:ilvl="0" w:tplc="E752FBF6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8" w15:restartNumberingAfterBreak="0">
    <w:nsid w:val="32494C9F"/>
    <w:multiLevelType w:val="hybridMultilevel"/>
    <w:tmpl w:val="55FAEEDA"/>
    <w:lvl w:ilvl="0" w:tplc="A88EC52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9" w15:restartNumberingAfterBreak="0">
    <w:nsid w:val="32EF3C7A"/>
    <w:multiLevelType w:val="hybridMultilevel"/>
    <w:tmpl w:val="F41ECF08"/>
    <w:lvl w:ilvl="0" w:tplc="278A4330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0" w15:restartNumberingAfterBreak="0">
    <w:nsid w:val="368D6F7A"/>
    <w:multiLevelType w:val="hybridMultilevel"/>
    <w:tmpl w:val="25DE1FDE"/>
    <w:lvl w:ilvl="0" w:tplc="70CCE3A0">
      <w:start w:val="1"/>
      <w:numFmt w:val="decimal"/>
      <w:lvlText w:val="%1-"/>
      <w:lvlJc w:val="left"/>
      <w:pPr>
        <w:ind w:left="1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1" w15:restartNumberingAfterBreak="0">
    <w:nsid w:val="3BBF41E0"/>
    <w:multiLevelType w:val="hybridMultilevel"/>
    <w:tmpl w:val="0A826620"/>
    <w:lvl w:ilvl="0" w:tplc="3594FC42">
      <w:numFmt w:val="bullet"/>
      <w:lvlText w:val=""/>
      <w:lvlJc w:val="left"/>
      <w:pPr>
        <w:ind w:left="801" w:hanging="360"/>
      </w:pPr>
      <w:rPr>
        <w:rFonts w:ascii="Symbol" w:eastAsiaTheme="minorHAnsi" w:hAnsi="Symbol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2" w15:restartNumberingAfterBreak="0">
    <w:nsid w:val="3C6F2039"/>
    <w:multiLevelType w:val="hybridMultilevel"/>
    <w:tmpl w:val="8BB29494"/>
    <w:lvl w:ilvl="0" w:tplc="FEDA98F6">
      <w:start w:val="1"/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E97388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1" w:hanging="360"/>
      </w:pPr>
    </w:lvl>
    <w:lvl w:ilvl="2" w:tplc="0409001B" w:tentative="1">
      <w:start w:val="1"/>
      <w:numFmt w:val="lowerRoman"/>
      <w:lvlText w:val="%3."/>
      <w:lvlJc w:val="right"/>
      <w:pPr>
        <w:ind w:left="3101" w:hanging="180"/>
      </w:pPr>
    </w:lvl>
    <w:lvl w:ilvl="3" w:tplc="0409000F" w:tentative="1">
      <w:start w:val="1"/>
      <w:numFmt w:val="decimal"/>
      <w:lvlText w:val="%4."/>
      <w:lvlJc w:val="left"/>
      <w:pPr>
        <w:ind w:left="3821" w:hanging="360"/>
      </w:pPr>
    </w:lvl>
    <w:lvl w:ilvl="4" w:tplc="04090019" w:tentative="1">
      <w:start w:val="1"/>
      <w:numFmt w:val="lowerLetter"/>
      <w:lvlText w:val="%5."/>
      <w:lvlJc w:val="left"/>
      <w:pPr>
        <w:ind w:left="4541" w:hanging="360"/>
      </w:pPr>
    </w:lvl>
    <w:lvl w:ilvl="5" w:tplc="0409001B" w:tentative="1">
      <w:start w:val="1"/>
      <w:numFmt w:val="lowerRoman"/>
      <w:lvlText w:val="%6."/>
      <w:lvlJc w:val="right"/>
      <w:pPr>
        <w:ind w:left="5261" w:hanging="180"/>
      </w:pPr>
    </w:lvl>
    <w:lvl w:ilvl="6" w:tplc="0409000F" w:tentative="1">
      <w:start w:val="1"/>
      <w:numFmt w:val="decimal"/>
      <w:lvlText w:val="%7."/>
      <w:lvlJc w:val="left"/>
      <w:pPr>
        <w:ind w:left="5981" w:hanging="360"/>
      </w:pPr>
    </w:lvl>
    <w:lvl w:ilvl="7" w:tplc="04090019" w:tentative="1">
      <w:start w:val="1"/>
      <w:numFmt w:val="lowerLetter"/>
      <w:lvlText w:val="%8."/>
      <w:lvlJc w:val="left"/>
      <w:pPr>
        <w:ind w:left="6701" w:hanging="360"/>
      </w:pPr>
    </w:lvl>
    <w:lvl w:ilvl="8" w:tplc="0409001B" w:tentative="1">
      <w:start w:val="1"/>
      <w:numFmt w:val="lowerRoman"/>
      <w:lvlText w:val="%9."/>
      <w:lvlJc w:val="right"/>
      <w:pPr>
        <w:ind w:left="7421" w:hanging="180"/>
      </w:pPr>
    </w:lvl>
  </w:abstractNum>
  <w:abstractNum w:abstractNumId="24" w15:restartNumberingAfterBreak="0">
    <w:nsid w:val="47332048"/>
    <w:multiLevelType w:val="hybridMultilevel"/>
    <w:tmpl w:val="F72E22CC"/>
    <w:lvl w:ilvl="0" w:tplc="AD343260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5" w15:restartNumberingAfterBreak="0">
    <w:nsid w:val="47571A70"/>
    <w:multiLevelType w:val="hybridMultilevel"/>
    <w:tmpl w:val="02F0FA16"/>
    <w:lvl w:ilvl="0" w:tplc="72243D38">
      <w:numFmt w:val="bullet"/>
      <w:lvlText w:val="-"/>
      <w:lvlJc w:val="left"/>
      <w:pPr>
        <w:ind w:left="-491" w:hanging="360"/>
      </w:pPr>
      <w:rPr>
        <w:rFonts w:ascii="ae_AlMohanad" w:eastAsia="Times New Roman" w:hAnsi="ae_AlMohanad" w:cs="ae_AlMohanad" w:hint="default"/>
      </w:rPr>
    </w:lvl>
    <w:lvl w:ilvl="1" w:tplc="04090003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6" w15:restartNumberingAfterBreak="0">
    <w:nsid w:val="47D27C12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7" w15:restartNumberingAfterBreak="0">
    <w:nsid w:val="4F827707"/>
    <w:multiLevelType w:val="hybridMultilevel"/>
    <w:tmpl w:val="13760D76"/>
    <w:lvl w:ilvl="0" w:tplc="3B5A557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8" w15:restartNumberingAfterBreak="0">
    <w:nsid w:val="55735454"/>
    <w:multiLevelType w:val="hybridMultilevel"/>
    <w:tmpl w:val="39F4C65C"/>
    <w:lvl w:ilvl="0" w:tplc="E18C577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9" w15:restartNumberingAfterBreak="0">
    <w:nsid w:val="55AC7C33"/>
    <w:multiLevelType w:val="hybridMultilevel"/>
    <w:tmpl w:val="A596F7AA"/>
    <w:lvl w:ilvl="0" w:tplc="AB7AE0FC">
      <w:start w:val="1"/>
      <w:numFmt w:val="decimal"/>
      <w:lvlText w:val="%1-"/>
      <w:lvlJc w:val="left"/>
      <w:pPr>
        <w:ind w:left="1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30" w15:restartNumberingAfterBreak="0">
    <w:nsid w:val="577B3FB7"/>
    <w:multiLevelType w:val="hybridMultilevel"/>
    <w:tmpl w:val="F3FC9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001D8"/>
    <w:multiLevelType w:val="hybridMultilevel"/>
    <w:tmpl w:val="6C0C6180"/>
    <w:lvl w:ilvl="0" w:tplc="EB98E32A">
      <w:start w:val="1"/>
      <w:numFmt w:val="decimal"/>
      <w:lvlText w:val="%1-"/>
      <w:lvlJc w:val="left"/>
      <w:pPr>
        <w:ind w:left="1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2" w:hanging="360"/>
      </w:pPr>
    </w:lvl>
    <w:lvl w:ilvl="2" w:tplc="0409001B" w:tentative="1">
      <w:start w:val="1"/>
      <w:numFmt w:val="lowerRoman"/>
      <w:lvlText w:val="%3."/>
      <w:lvlJc w:val="right"/>
      <w:pPr>
        <w:ind w:left="2882" w:hanging="180"/>
      </w:pPr>
    </w:lvl>
    <w:lvl w:ilvl="3" w:tplc="0409000F" w:tentative="1">
      <w:start w:val="1"/>
      <w:numFmt w:val="decimal"/>
      <w:lvlText w:val="%4."/>
      <w:lvlJc w:val="left"/>
      <w:pPr>
        <w:ind w:left="3602" w:hanging="360"/>
      </w:pPr>
    </w:lvl>
    <w:lvl w:ilvl="4" w:tplc="04090019" w:tentative="1">
      <w:start w:val="1"/>
      <w:numFmt w:val="lowerLetter"/>
      <w:lvlText w:val="%5."/>
      <w:lvlJc w:val="left"/>
      <w:pPr>
        <w:ind w:left="4322" w:hanging="360"/>
      </w:pPr>
    </w:lvl>
    <w:lvl w:ilvl="5" w:tplc="0409001B" w:tentative="1">
      <w:start w:val="1"/>
      <w:numFmt w:val="lowerRoman"/>
      <w:lvlText w:val="%6."/>
      <w:lvlJc w:val="right"/>
      <w:pPr>
        <w:ind w:left="5042" w:hanging="180"/>
      </w:pPr>
    </w:lvl>
    <w:lvl w:ilvl="6" w:tplc="0409000F" w:tentative="1">
      <w:start w:val="1"/>
      <w:numFmt w:val="decimal"/>
      <w:lvlText w:val="%7."/>
      <w:lvlJc w:val="left"/>
      <w:pPr>
        <w:ind w:left="5762" w:hanging="360"/>
      </w:pPr>
    </w:lvl>
    <w:lvl w:ilvl="7" w:tplc="04090019" w:tentative="1">
      <w:start w:val="1"/>
      <w:numFmt w:val="lowerLetter"/>
      <w:lvlText w:val="%8."/>
      <w:lvlJc w:val="left"/>
      <w:pPr>
        <w:ind w:left="6482" w:hanging="360"/>
      </w:pPr>
    </w:lvl>
    <w:lvl w:ilvl="8" w:tplc="0409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32" w15:restartNumberingAfterBreak="0">
    <w:nsid w:val="593F0637"/>
    <w:multiLevelType w:val="hybridMultilevel"/>
    <w:tmpl w:val="96D0176E"/>
    <w:lvl w:ilvl="0" w:tplc="CC96187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3" w15:restartNumberingAfterBreak="0">
    <w:nsid w:val="5ADA1D43"/>
    <w:multiLevelType w:val="hybridMultilevel"/>
    <w:tmpl w:val="6638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61423B"/>
    <w:multiLevelType w:val="hybridMultilevel"/>
    <w:tmpl w:val="2308575E"/>
    <w:lvl w:ilvl="0" w:tplc="0409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35" w15:restartNumberingAfterBreak="0">
    <w:nsid w:val="5C8F2C7C"/>
    <w:multiLevelType w:val="hybridMultilevel"/>
    <w:tmpl w:val="42843CB0"/>
    <w:lvl w:ilvl="0" w:tplc="1C5E82F4">
      <w:numFmt w:val="bullet"/>
      <w:lvlText w:val="-"/>
      <w:lvlJc w:val="left"/>
      <w:pPr>
        <w:ind w:left="889" w:hanging="360"/>
      </w:pPr>
      <w:rPr>
        <w:rFonts w:ascii="NeoSansArabic" w:eastAsia="Times New Roman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6" w15:restartNumberingAfterBreak="0">
    <w:nsid w:val="5CA73D82"/>
    <w:multiLevelType w:val="hybridMultilevel"/>
    <w:tmpl w:val="C7F203AE"/>
    <w:lvl w:ilvl="0" w:tplc="70B42FB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CC71893"/>
    <w:multiLevelType w:val="hybridMultilevel"/>
    <w:tmpl w:val="C4245578"/>
    <w:lvl w:ilvl="0" w:tplc="D646B296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8" w15:restartNumberingAfterBreak="0">
    <w:nsid w:val="5EB45E97"/>
    <w:multiLevelType w:val="hybridMultilevel"/>
    <w:tmpl w:val="56C8B9E0"/>
    <w:lvl w:ilvl="0" w:tplc="72AA3F42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9" w15:restartNumberingAfterBreak="0">
    <w:nsid w:val="611C44D7"/>
    <w:multiLevelType w:val="hybridMultilevel"/>
    <w:tmpl w:val="5AEECB24"/>
    <w:lvl w:ilvl="0" w:tplc="6F52FC0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40" w15:restartNumberingAfterBreak="0">
    <w:nsid w:val="698E3D77"/>
    <w:multiLevelType w:val="hybridMultilevel"/>
    <w:tmpl w:val="6D2814B6"/>
    <w:lvl w:ilvl="0" w:tplc="526A3B76">
      <w:numFmt w:val="bullet"/>
      <w:lvlText w:val="-"/>
      <w:lvlJc w:val="left"/>
      <w:pPr>
        <w:ind w:left="720" w:hanging="360"/>
      </w:pPr>
      <w:rPr>
        <w:rFonts w:ascii="ae_AlMohanad" w:eastAsiaTheme="minorHAnsi" w:hAnsi="ae_AlMohanad" w:cs="خطوط محمد للعناوين 55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0B6A34"/>
    <w:multiLevelType w:val="hybridMultilevel"/>
    <w:tmpl w:val="56D0D118"/>
    <w:lvl w:ilvl="0" w:tplc="04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59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2" w15:restartNumberingAfterBreak="0">
    <w:nsid w:val="71F472B5"/>
    <w:multiLevelType w:val="hybridMultilevel"/>
    <w:tmpl w:val="5332F8F4"/>
    <w:lvl w:ilvl="0" w:tplc="0770C38C">
      <w:start w:val="1"/>
      <w:numFmt w:val="decimal"/>
      <w:lvlText w:val="%1-"/>
      <w:lvlJc w:val="left"/>
      <w:pPr>
        <w:ind w:left="672" w:hanging="360"/>
      </w:pPr>
    </w:lvl>
    <w:lvl w:ilvl="1" w:tplc="04090019">
      <w:start w:val="1"/>
      <w:numFmt w:val="lowerLetter"/>
      <w:lvlText w:val="%2."/>
      <w:lvlJc w:val="left"/>
      <w:pPr>
        <w:ind w:left="1392" w:hanging="360"/>
      </w:pPr>
    </w:lvl>
    <w:lvl w:ilvl="2" w:tplc="0409001B">
      <w:start w:val="1"/>
      <w:numFmt w:val="lowerRoman"/>
      <w:lvlText w:val="%3."/>
      <w:lvlJc w:val="right"/>
      <w:pPr>
        <w:ind w:left="2112" w:hanging="180"/>
      </w:pPr>
    </w:lvl>
    <w:lvl w:ilvl="3" w:tplc="0409000F">
      <w:start w:val="1"/>
      <w:numFmt w:val="decimal"/>
      <w:lvlText w:val="%4."/>
      <w:lvlJc w:val="left"/>
      <w:pPr>
        <w:ind w:left="2832" w:hanging="360"/>
      </w:pPr>
    </w:lvl>
    <w:lvl w:ilvl="4" w:tplc="04090019">
      <w:start w:val="1"/>
      <w:numFmt w:val="lowerLetter"/>
      <w:lvlText w:val="%5."/>
      <w:lvlJc w:val="left"/>
      <w:pPr>
        <w:ind w:left="3552" w:hanging="360"/>
      </w:pPr>
    </w:lvl>
    <w:lvl w:ilvl="5" w:tplc="0409001B">
      <w:start w:val="1"/>
      <w:numFmt w:val="lowerRoman"/>
      <w:lvlText w:val="%6."/>
      <w:lvlJc w:val="right"/>
      <w:pPr>
        <w:ind w:left="4272" w:hanging="180"/>
      </w:pPr>
    </w:lvl>
    <w:lvl w:ilvl="6" w:tplc="0409000F">
      <w:start w:val="1"/>
      <w:numFmt w:val="decimal"/>
      <w:lvlText w:val="%7."/>
      <w:lvlJc w:val="left"/>
      <w:pPr>
        <w:ind w:left="4992" w:hanging="360"/>
      </w:pPr>
    </w:lvl>
    <w:lvl w:ilvl="7" w:tplc="04090019">
      <w:start w:val="1"/>
      <w:numFmt w:val="lowerLetter"/>
      <w:lvlText w:val="%8."/>
      <w:lvlJc w:val="left"/>
      <w:pPr>
        <w:ind w:left="5712" w:hanging="360"/>
      </w:pPr>
    </w:lvl>
    <w:lvl w:ilvl="8" w:tplc="0409001B">
      <w:start w:val="1"/>
      <w:numFmt w:val="lowerRoman"/>
      <w:lvlText w:val="%9."/>
      <w:lvlJc w:val="right"/>
      <w:pPr>
        <w:ind w:left="6432" w:hanging="180"/>
      </w:pPr>
    </w:lvl>
  </w:abstractNum>
  <w:abstractNum w:abstractNumId="43" w15:restartNumberingAfterBreak="0">
    <w:nsid w:val="768A58DF"/>
    <w:multiLevelType w:val="hybridMultilevel"/>
    <w:tmpl w:val="F88EEA62"/>
    <w:lvl w:ilvl="0" w:tplc="9370C884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44" w15:restartNumberingAfterBreak="0">
    <w:nsid w:val="7AF27595"/>
    <w:multiLevelType w:val="hybridMultilevel"/>
    <w:tmpl w:val="E53CE7FC"/>
    <w:lvl w:ilvl="0" w:tplc="76BA4AE0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5" w15:restartNumberingAfterBreak="0">
    <w:nsid w:val="7EC40972"/>
    <w:multiLevelType w:val="hybridMultilevel"/>
    <w:tmpl w:val="3EF6F192"/>
    <w:lvl w:ilvl="0" w:tplc="C93EEC7E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6"/>
  </w:num>
  <w:num w:numId="2">
    <w:abstractNumId w:val="6"/>
  </w:num>
  <w:num w:numId="3">
    <w:abstractNumId w:val="31"/>
  </w:num>
  <w:num w:numId="4">
    <w:abstractNumId w:val="34"/>
  </w:num>
  <w:num w:numId="5">
    <w:abstractNumId w:val="4"/>
  </w:num>
  <w:num w:numId="6">
    <w:abstractNumId w:val="14"/>
  </w:num>
  <w:num w:numId="7">
    <w:abstractNumId w:val="43"/>
  </w:num>
  <w:num w:numId="8">
    <w:abstractNumId w:val="11"/>
  </w:num>
  <w:num w:numId="9">
    <w:abstractNumId w:val="33"/>
  </w:num>
  <w:num w:numId="10">
    <w:abstractNumId w:val="19"/>
  </w:num>
  <w:num w:numId="11">
    <w:abstractNumId w:val="2"/>
  </w:num>
  <w:num w:numId="12">
    <w:abstractNumId w:val="35"/>
  </w:num>
  <w:num w:numId="13">
    <w:abstractNumId w:val="29"/>
  </w:num>
  <w:num w:numId="14">
    <w:abstractNumId w:val="15"/>
  </w:num>
  <w:num w:numId="15">
    <w:abstractNumId w:val="12"/>
  </w:num>
  <w:num w:numId="16">
    <w:abstractNumId w:val="7"/>
  </w:num>
  <w:num w:numId="17">
    <w:abstractNumId w:val="38"/>
  </w:num>
  <w:num w:numId="18">
    <w:abstractNumId w:val="44"/>
  </w:num>
  <w:num w:numId="19">
    <w:abstractNumId w:val="41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37"/>
  </w:num>
  <w:num w:numId="24">
    <w:abstractNumId w:val="5"/>
  </w:num>
  <w:num w:numId="25">
    <w:abstractNumId w:val="32"/>
  </w:num>
  <w:num w:numId="26">
    <w:abstractNumId w:val="22"/>
  </w:num>
  <w:num w:numId="27">
    <w:abstractNumId w:val="1"/>
  </w:num>
  <w:num w:numId="28">
    <w:abstractNumId w:val="13"/>
  </w:num>
  <w:num w:numId="29">
    <w:abstractNumId w:val="45"/>
  </w:num>
  <w:num w:numId="30">
    <w:abstractNumId w:val="25"/>
  </w:num>
  <w:num w:numId="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27"/>
  </w:num>
  <w:num w:numId="34">
    <w:abstractNumId w:val="28"/>
  </w:num>
  <w:num w:numId="35">
    <w:abstractNumId w:val="24"/>
  </w:num>
  <w:num w:numId="36">
    <w:abstractNumId w:val="10"/>
  </w:num>
  <w:num w:numId="37">
    <w:abstractNumId w:val="18"/>
  </w:num>
  <w:num w:numId="38">
    <w:abstractNumId w:val="23"/>
  </w:num>
  <w:num w:numId="39">
    <w:abstractNumId w:val="36"/>
  </w:num>
  <w:num w:numId="40">
    <w:abstractNumId w:val="26"/>
  </w:num>
  <w:num w:numId="41">
    <w:abstractNumId w:val="39"/>
  </w:num>
  <w:num w:numId="42">
    <w:abstractNumId w:val="0"/>
  </w:num>
  <w:num w:numId="43">
    <w:abstractNumId w:val="20"/>
  </w:num>
  <w:num w:numId="44">
    <w:abstractNumId w:val="40"/>
  </w:num>
  <w:num w:numId="45">
    <w:abstractNumId w:val="9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FD"/>
    <w:rsid w:val="00000D92"/>
    <w:rsid w:val="0000177C"/>
    <w:rsid w:val="000056D2"/>
    <w:rsid w:val="0000619A"/>
    <w:rsid w:val="00010A08"/>
    <w:rsid w:val="00010EFD"/>
    <w:rsid w:val="0002376A"/>
    <w:rsid w:val="00031E5C"/>
    <w:rsid w:val="0003464D"/>
    <w:rsid w:val="000430BB"/>
    <w:rsid w:val="0004541C"/>
    <w:rsid w:val="00052DE9"/>
    <w:rsid w:val="00054C64"/>
    <w:rsid w:val="00057440"/>
    <w:rsid w:val="00057EC2"/>
    <w:rsid w:val="0006453B"/>
    <w:rsid w:val="00070342"/>
    <w:rsid w:val="00070399"/>
    <w:rsid w:val="00070B6C"/>
    <w:rsid w:val="00072B19"/>
    <w:rsid w:val="00074D25"/>
    <w:rsid w:val="00075098"/>
    <w:rsid w:val="00083C94"/>
    <w:rsid w:val="00093812"/>
    <w:rsid w:val="00096D4A"/>
    <w:rsid w:val="000A261D"/>
    <w:rsid w:val="000B1503"/>
    <w:rsid w:val="000C2452"/>
    <w:rsid w:val="000C2D47"/>
    <w:rsid w:val="000C528A"/>
    <w:rsid w:val="000D06F4"/>
    <w:rsid w:val="000D42F9"/>
    <w:rsid w:val="000D4947"/>
    <w:rsid w:val="000D4EE4"/>
    <w:rsid w:val="000D7151"/>
    <w:rsid w:val="000E12F0"/>
    <w:rsid w:val="000E15D1"/>
    <w:rsid w:val="000E2417"/>
    <w:rsid w:val="000F3937"/>
    <w:rsid w:val="00102C5D"/>
    <w:rsid w:val="001058E9"/>
    <w:rsid w:val="00105FB9"/>
    <w:rsid w:val="00107121"/>
    <w:rsid w:val="00107839"/>
    <w:rsid w:val="00110173"/>
    <w:rsid w:val="00111988"/>
    <w:rsid w:val="0011416E"/>
    <w:rsid w:val="0011491F"/>
    <w:rsid w:val="001166B4"/>
    <w:rsid w:val="00117467"/>
    <w:rsid w:val="001249A9"/>
    <w:rsid w:val="001408B5"/>
    <w:rsid w:val="0014183B"/>
    <w:rsid w:val="001535F0"/>
    <w:rsid w:val="00153F4E"/>
    <w:rsid w:val="001559E1"/>
    <w:rsid w:val="00160A69"/>
    <w:rsid w:val="00160ECE"/>
    <w:rsid w:val="00161125"/>
    <w:rsid w:val="00167F63"/>
    <w:rsid w:val="001743C3"/>
    <w:rsid w:val="001773FA"/>
    <w:rsid w:val="001850B7"/>
    <w:rsid w:val="001852FB"/>
    <w:rsid w:val="00187014"/>
    <w:rsid w:val="001906EB"/>
    <w:rsid w:val="00190EE4"/>
    <w:rsid w:val="00193C6F"/>
    <w:rsid w:val="0019725A"/>
    <w:rsid w:val="001A0A02"/>
    <w:rsid w:val="001A2FF8"/>
    <w:rsid w:val="001A745B"/>
    <w:rsid w:val="001A7F80"/>
    <w:rsid w:val="001C0DA4"/>
    <w:rsid w:val="001C3FDC"/>
    <w:rsid w:val="001C4211"/>
    <w:rsid w:val="001E0E32"/>
    <w:rsid w:val="001E24E5"/>
    <w:rsid w:val="001E2694"/>
    <w:rsid w:val="001E55EC"/>
    <w:rsid w:val="001F51E7"/>
    <w:rsid w:val="001F5817"/>
    <w:rsid w:val="001F66C6"/>
    <w:rsid w:val="0020117D"/>
    <w:rsid w:val="00203E39"/>
    <w:rsid w:val="00206013"/>
    <w:rsid w:val="00206638"/>
    <w:rsid w:val="00211CD9"/>
    <w:rsid w:val="002179BD"/>
    <w:rsid w:val="00224DF7"/>
    <w:rsid w:val="00225910"/>
    <w:rsid w:val="0023131B"/>
    <w:rsid w:val="002337AA"/>
    <w:rsid w:val="00234127"/>
    <w:rsid w:val="0024379D"/>
    <w:rsid w:val="0024541D"/>
    <w:rsid w:val="00252CC4"/>
    <w:rsid w:val="002538BF"/>
    <w:rsid w:val="00253B4C"/>
    <w:rsid w:val="0025540E"/>
    <w:rsid w:val="00255E1E"/>
    <w:rsid w:val="00256DF6"/>
    <w:rsid w:val="00267009"/>
    <w:rsid w:val="00270DB2"/>
    <w:rsid w:val="00271518"/>
    <w:rsid w:val="00274EE5"/>
    <w:rsid w:val="0027714D"/>
    <w:rsid w:val="00283C4A"/>
    <w:rsid w:val="002868A4"/>
    <w:rsid w:val="002904B8"/>
    <w:rsid w:val="00294B60"/>
    <w:rsid w:val="00296138"/>
    <w:rsid w:val="00297BFF"/>
    <w:rsid w:val="00297F4B"/>
    <w:rsid w:val="002A3D69"/>
    <w:rsid w:val="002B42D3"/>
    <w:rsid w:val="002B7F17"/>
    <w:rsid w:val="002D1AF1"/>
    <w:rsid w:val="002D45DF"/>
    <w:rsid w:val="002D4820"/>
    <w:rsid w:val="002E0909"/>
    <w:rsid w:val="002E43F3"/>
    <w:rsid w:val="002F1CA0"/>
    <w:rsid w:val="002F2F9A"/>
    <w:rsid w:val="002F6AE2"/>
    <w:rsid w:val="002F702F"/>
    <w:rsid w:val="002F722C"/>
    <w:rsid w:val="002F7CDD"/>
    <w:rsid w:val="003078B8"/>
    <w:rsid w:val="003171EC"/>
    <w:rsid w:val="00327862"/>
    <w:rsid w:val="00332EE5"/>
    <w:rsid w:val="00342803"/>
    <w:rsid w:val="00343AD7"/>
    <w:rsid w:val="003453AB"/>
    <w:rsid w:val="00346E1E"/>
    <w:rsid w:val="00354F28"/>
    <w:rsid w:val="0035616A"/>
    <w:rsid w:val="00362BFC"/>
    <w:rsid w:val="00365568"/>
    <w:rsid w:val="003663E2"/>
    <w:rsid w:val="00373784"/>
    <w:rsid w:val="00380503"/>
    <w:rsid w:val="00384E67"/>
    <w:rsid w:val="00390BD2"/>
    <w:rsid w:val="00391DA0"/>
    <w:rsid w:val="003953BD"/>
    <w:rsid w:val="003A2134"/>
    <w:rsid w:val="003A4E9A"/>
    <w:rsid w:val="003A53BA"/>
    <w:rsid w:val="003B2A24"/>
    <w:rsid w:val="003B348E"/>
    <w:rsid w:val="003B35CC"/>
    <w:rsid w:val="003B43C9"/>
    <w:rsid w:val="003B5B80"/>
    <w:rsid w:val="003B7173"/>
    <w:rsid w:val="003C1CFF"/>
    <w:rsid w:val="003C31CE"/>
    <w:rsid w:val="003C3773"/>
    <w:rsid w:val="003D298B"/>
    <w:rsid w:val="003D4ED3"/>
    <w:rsid w:val="003E1118"/>
    <w:rsid w:val="003E5375"/>
    <w:rsid w:val="003F411F"/>
    <w:rsid w:val="003F7E83"/>
    <w:rsid w:val="0040002C"/>
    <w:rsid w:val="00402D04"/>
    <w:rsid w:val="00410EC5"/>
    <w:rsid w:val="004110B9"/>
    <w:rsid w:val="00422CFB"/>
    <w:rsid w:val="00427358"/>
    <w:rsid w:val="00427820"/>
    <w:rsid w:val="00431CD3"/>
    <w:rsid w:val="00434183"/>
    <w:rsid w:val="00434562"/>
    <w:rsid w:val="00435CE9"/>
    <w:rsid w:val="00436820"/>
    <w:rsid w:val="004431F4"/>
    <w:rsid w:val="00443F61"/>
    <w:rsid w:val="00445C95"/>
    <w:rsid w:val="00450E3E"/>
    <w:rsid w:val="0045177D"/>
    <w:rsid w:val="00451FE9"/>
    <w:rsid w:val="00457996"/>
    <w:rsid w:val="00462274"/>
    <w:rsid w:val="0046349E"/>
    <w:rsid w:val="00465647"/>
    <w:rsid w:val="00466A86"/>
    <w:rsid w:val="0047143E"/>
    <w:rsid w:val="00471DE4"/>
    <w:rsid w:val="004736F6"/>
    <w:rsid w:val="00473E84"/>
    <w:rsid w:val="00475D1B"/>
    <w:rsid w:val="00481AD3"/>
    <w:rsid w:val="00481DB6"/>
    <w:rsid w:val="00483BFF"/>
    <w:rsid w:val="004866BA"/>
    <w:rsid w:val="0049072C"/>
    <w:rsid w:val="004968B4"/>
    <w:rsid w:val="004A1C2A"/>
    <w:rsid w:val="004B03B1"/>
    <w:rsid w:val="004B6051"/>
    <w:rsid w:val="004D4D06"/>
    <w:rsid w:val="004E62AD"/>
    <w:rsid w:val="004F1237"/>
    <w:rsid w:val="004F1A0A"/>
    <w:rsid w:val="004F7503"/>
    <w:rsid w:val="00503EAC"/>
    <w:rsid w:val="00503FF2"/>
    <w:rsid w:val="00506DBC"/>
    <w:rsid w:val="005108BD"/>
    <w:rsid w:val="00510939"/>
    <w:rsid w:val="0051698C"/>
    <w:rsid w:val="005233CE"/>
    <w:rsid w:val="005305A8"/>
    <w:rsid w:val="00533174"/>
    <w:rsid w:val="00536460"/>
    <w:rsid w:val="005411AF"/>
    <w:rsid w:val="00547DF5"/>
    <w:rsid w:val="005549B7"/>
    <w:rsid w:val="00555E14"/>
    <w:rsid w:val="0055625A"/>
    <w:rsid w:val="00565ED7"/>
    <w:rsid w:val="005669FF"/>
    <w:rsid w:val="00571E94"/>
    <w:rsid w:val="0057681E"/>
    <w:rsid w:val="0058031E"/>
    <w:rsid w:val="0058178D"/>
    <w:rsid w:val="00582567"/>
    <w:rsid w:val="00591926"/>
    <w:rsid w:val="005930D8"/>
    <w:rsid w:val="005947E6"/>
    <w:rsid w:val="005A6B4A"/>
    <w:rsid w:val="005B409E"/>
    <w:rsid w:val="005B5215"/>
    <w:rsid w:val="005B73B3"/>
    <w:rsid w:val="005B7A8D"/>
    <w:rsid w:val="005C0E0E"/>
    <w:rsid w:val="005C0E6D"/>
    <w:rsid w:val="005C3C54"/>
    <w:rsid w:val="005C4DCD"/>
    <w:rsid w:val="005C4E31"/>
    <w:rsid w:val="005D5E22"/>
    <w:rsid w:val="005D7A08"/>
    <w:rsid w:val="005E2456"/>
    <w:rsid w:val="0060034F"/>
    <w:rsid w:val="00601666"/>
    <w:rsid w:val="00602088"/>
    <w:rsid w:val="00603168"/>
    <w:rsid w:val="00603A30"/>
    <w:rsid w:val="00613389"/>
    <w:rsid w:val="00617E5B"/>
    <w:rsid w:val="006230D0"/>
    <w:rsid w:val="00633AC4"/>
    <w:rsid w:val="00637F12"/>
    <w:rsid w:val="0064533F"/>
    <w:rsid w:val="00653884"/>
    <w:rsid w:val="00662343"/>
    <w:rsid w:val="00662614"/>
    <w:rsid w:val="00664497"/>
    <w:rsid w:val="006662BC"/>
    <w:rsid w:val="00666DB4"/>
    <w:rsid w:val="00673455"/>
    <w:rsid w:val="006753C9"/>
    <w:rsid w:val="00680B31"/>
    <w:rsid w:val="00687175"/>
    <w:rsid w:val="006A0B94"/>
    <w:rsid w:val="006A2B14"/>
    <w:rsid w:val="006A2E5D"/>
    <w:rsid w:val="006B0280"/>
    <w:rsid w:val="006B3206"/>
    <w:rsid w:val="006C18BA"/>
    <w:rsid w:val="006C2C39"/>
    <w:rsid w:val="006C2F34"/>
    <w:rsid w:val="006C46C2"/>
    <w:rsid w:val="006C4D5B"/>
    <w:rsid w:val="006C730D"/>
    <w:rsid w:val="006D050F"/>
    <w:rsid w:val="006D14EE"/>
    <w:rsid w:val="006D4720"/>
    <w:rsid w:val="006D647C"/>
    <w:rsid w:val="006D6D6B"/>
    <w:rsid w:val="006D76E4"/>
    <w:rsid w:val="006E21D4"/>
    <w:rsid w:val="006F03C2"/>
    <w:rsid w:val="006F1BE5"/>
    <w:rsid w:val="006F2706"/>
    <w:rsid w:val="006F2C33"/>
    <w:rsid w:val="006F43A9"/>
    <w:rsid w:val="00700E28"/>
    <w:rsid w:val="00704F28"/>
    <w:rsid w:val="00713779"/>
    <w:rsid w:val="007144B5"/>
    <w:rsid w:val="0072455D"/>
    <w:rsid w:val="007245DD"/>
    <w:rsid w:val="00732C87"/>
    <w:rsid w:val="007409E2"/>
    <w:rsid w:val="007518A0"/>
    <w:rsid w:val="00751AB4"/>
    <w:rsid w:val="007610A4"/>
    <w:rsid w:val="00764205"/>
    <w:rsid w:val="0078383E"/>
    <w:rsid w:val="007843F2"/>
    <w:rsid w:val="00785386"/>
    <w:rsid w:val="007870DF"/>
    <w:rsid w:val="00792076"/>
    <w:rsid w:val="007929A8"/>
    <w:rsid w:val="007956B4"/>
    <w:rsid w:val="00797464"/>
    <w:rsid w:val="007A4193"/>
    <w:rsid w:val="007A6EDB"/>
    <w:rsid w:val="007A6F89"/>
    <w:rsid w:val="007B079C"/>
    <w:rsid w:val="007B2C15"/>
    <w:rsid w:val="007B5E86"/>
    <w:rsid w:val="007C174C"/>
    <w:rsid w:val="007C2B2F"/>
    <w:rsid w:val="007D3F71"/>
    <w:rsid w:val="007D6812"/>
    <w:rsid w:val="007E08D1"/>
    <w:rsid w:val="007E39A9"/>
    <w:rsid w:val="007E422E"/>
    <w:rsid w:val="007F0AA8"/>
    <w:rsid w:val="007F28E5"/>
    <w:rsid w:val="007F6993"/>
    <w:rsid w:val="007F69A5"/>
    <w:rsid w:val="00806B32"/>
    <w:rsid w:val="00810845"/>
    <w:rsid w:val="0081619E"/>
    <w:rsid w:val="00825339"/>
    <w:rsid w:val="00825E79"/>
    <w:rsid w:val="00832170"/>
    <w:rsid w:val="00845E95"/>
    <w:rsid w:val="00846052"/>
    <w:rsid w:val="0085111D"/>
    <w:rsid w:val="00853672"/>
    <w:rsid w:val="00854030"/>
    <w:rsid w:val="00856D2D"/>
    <w:rsid w:val="008653B4"/>
    <w:rsid w:val="0086549D"/>
    <w:rsid w:val="00867186"/>
    <w:rsid w:val="00867A54"/>
    <w:rsid w:val="00890591"/>
    <w:rsid w:val="008947A1"/>
    <w:rsid w:val="008964F7"/>
    <w:rsid w:val="00896C23"/>
    <w:rsid w:val="008A40EA"/>
    <w:rsid w:val="008A4E3D"/>
    <w:rsid w:val="008B0AA3"/>
    <w:rsid w:val="008B1477"/>
    <w:rsid w:val="008B7034"/>
    <w:rsid w:val="008D68D3"/>
    <w:rsid w:val="008D7170"/>
    <w:rsid w:val="00900874"/>
    <w:rsid w:val="00903F72"/>
    <w:rsid w:val="0090573E"/>
    <w:rsid w:val="0090677F"/>
    <w:rsid w:val="00911B17"/>
    <w:rsid w:val="00911B2A"/>
    <w:rsid w:val="009207F0"/>
    <w:rsid w:val="009212AB"/>
    <w:rsid w:val="0092455C"/>
    <w:rsid w:val="0092653D"/>
    <w:rsid w:val="009310F6"/>
    <w:rsid w:val="00932F38"/>
    <w:rsid w:val="00933C05"/>
    <w:rsid w:val="00935FAA"/>
    <w:rsid w:val="00944DB0"/>
    <w:rsid w:val="00950681"/>
    <w:rsid w:val="00952C64"/>
    <w:rsid w:val="009650E4"/>
    <w:rsid w:val="00965414"/>
    <w:rsid w:val="009668D7"/>
    <w:rsid w:val="00974287"/>
    <w:rsid w:val="00975D73"/>
    <w:rsid w:val="00980D00"/>
    <w:rsid w:val="00981335"/>
    <w:rsid w:val="00987F86"/>
    <w:rsid w:val="00994B1B"/>
    <w:rsid w:val="00994C50"/>
    <w:rsid w:val="00994F70"/>
    <w:rsid w:val="009966CD"/>
    <w:rsid w:val="009A10FD"/>
    <w:rsid w:val="009A594B"/>
    <w:rsid w:val="009B1278"/>
    <w:rsid w:val="009D3A68"/>
    <w:rsid w:val="009E49FF"/>
    <w:rsid w:val="009E4AD8"/>
    <w:rsid w:val="009E5DE4"/>
    <w:rsid w:val="00A02AF8"/>
    <w:rsid w:val="00A050B2"/>
    <w:rsid w:val="00A05963"/>
    <w:rsid w:val="00A07A16"/>
    <w:rsid w:val="00A106F5"/>
    <w:rsid w:val="00A20C8F"/>
    <w:rsid w:val="00A2279E"/>
    <w:rsid w:val="00A23C2D"/>
    <w:rsid w:val="00A24C47"/>
    <w:rsid w:val="00A2532A"/>
    <w:rsid w:val="00A26632"/>
    <w:rsid w:val="00A365DF"/>
    <w:rsid w:val="00A36E96"/>
    <w:rsid w:val="00A40188"/>
    <w:rsid w:val="00A42AEA"/>
    <w:rsid w:val="00A50D35"/>
    <w:rsid w:val="00A51488"/>
    <w:rsid w:val="00A52862"/>
    <w:rsid w:val="00A624D8"/>
    <w:rsid w:val="00A71162"/>
    <w:rsid w:val="00A724AB"/>
    <w:rsid w:val="00A73AF5"/>
    <w:rsid w:val="00A75B95"/>
    <w:rsid w:val="00A80B64"/>
    <w:rsid w:val="00A87A64"/>
    <w:rsid w:val="00A9066A"/>
    <w:rsid w:val="00A9110B"/>
    <w:rsid w:val="00A92952"/>
    <w:rsid w:val="00AA0FE3"/>
    <w:rsid w:val="00AA5AC7"/>
    <w:rsid w:val="00AA7607"/>
    <w:rsid w:val="00AB205D"/>
    <w:rsid w:val="00AB249D"/>
    <w:rsid w:val="00AB6F37"/>
    <w:rsid w:val="00AC18A7"/>
    <w:rsid w:val="00AC7C0D"/>
    <w:rsid w:val="00AD27AF"/>
    <w:rsid w:val="00AD3B7D"/>
    <w:rsid w:val="00AD5AF5"/>
    <w:rsid w:val="00AD78C1"/>
    <w:rsid w:val="00AE0E3C"/>
    <w:rsid w:val="00AE2FF4"/>
    <w:rsid w:val="00AE454B"/>
    <w:rsid w:val="00AE4D8A"/>
    <w:rsid w:val="00AE640D"/>
    <w:rsid w:val="00AF3433"/>
    <w:rsid w:val="00AF6DB3"/>
    <w:rsid w:val="00B0070C"/>
    <w:rsid w:val="00B00DC9"/>
    <w:rsid w:val="00B12E9C"/>
    <w:rsid w:val="00B13710"/>
    <w:rsid w:val="00B17E1B"/>
    <w:rsid w:val="00B206BC"/>
    <w:rsid w:val="00B2353F"/>
    <w:rsid w:val="00B323A5"/>
    <w:rsid w:val="00B4169F"/>
    <w:rsid w:val="00B440FC"/>
    <w:rsid w:val="00B46F14"/>
    <w:rsid w:val="00B51A72"/>
    <w:rsid w:val="00B5251B"/>
    <w:rsid w:val="00B56271"/>
    <w:rsid w:val="00B5631F"/>
    <w:rsid w:val="00B658DB"/>
    <w:rsid w:val="00B704E7"/>
    <w:rsid w:val="00B74B31"/>
    <w:rsid w:val="00B86BCC"/>
    <w:rsid w:val="00B93CDA"/>
    <w:rsid w:val="00B966BC"/>
    <w:rsid w:val="00BA32F8"/>
    <w:rsid w:val="00BB0C98"/>
    <w:rsid w:val="00BB37CE"/>
    <w:rsid w:val="00BB3D5C"/>
    <w:rsid w:val="00BB4D2D"/>
    <w:rsid w:val="00BB5BB6"/>
    <w:rsid w:val="00BC5CCA"/>
    <w:rsid w:val="00BD2610"/>
    <w:rsid w:val="00BD4D8F"/>
    <w:rsid w:val="00BE31DB"/>
    <w:rsid w:val="00BE4552"/>
    <w:rsid w:val="00BE5E14"/>
    <w:rsid w:val="00BF02F1"/>
    <w:rsid w:val="00BF037A"/>
    <w:rsid w:val="00BF4C6B"/>
    <w:rsid w:val="00BF77A2"/>
    <w:rsid w:val="00C01115"/>
    <w:rsid w:val="00C04ACE"/>
    <w:rsid w:val="00C0579C"/>
    <w:rsid w:val="00C06BC2"/>
    <w:rsid w:val="00C07AB0"/>
    <w:rsid w:val="00C1509E"/>
    <w:rsid w:val="00C17396"/>
    <w:rsid w:val="00C17CC4"/>
    <w:rsid w:val="00C25E50"/>
    <w:rsid w:val="00C26006"/>
    <w:rsid w:val="00C2781C"/>
    <w:rsid w:val="00C32EE8"/>
    <w:rsid w:val="00C339E0"/>
    <w:rsid w:val="00C4057A"/>
    <w:rsid w:val="00C411A6"/>
    <w:rsid w:val="00C4410C"/>
    <w:rsid w:val="00C44729"/>
    <w:rsid w:val="00C466EB"/>
    <w:rsid w:val="00C7244E"/>
    <w:rsid w:val="00C73418"/>
    <w:rsid w:val="00C75B55"/>
    <w:rsid w:val="00C82A95"/>
    <w:rsid w:val="00C84A9A"/>
    <w:rsid w:val="00C85C5D"/>
    <w:rsid w:val="00C93F14"/>
    <w:rsid w:val="00C93F5F"/>
    <w:rsid w:val="00C9509A"/>
    <w:rsid w:val="00CA3243"/>
    <w:rsid w:val="00CA3D75"/>
    <w:rsid w:val="00CA7EF7"/>
    <w:rsid w:val="00CB1329"/>
    <w:rsid w:val="00CC06F9"/>
    <w:rsid w:val="00CC50B4"/>
    <w:rsid w:val="00CD5C08"/>
    <w:rsid w:val="00CE4E24"/>
    <w:rsid w:val="00CE5C88"/>
    <w:rsid w:val="00CE606D"/>
    <w:rsid w:val="00CF59E0"/>
    <w:rsid w:val="00D0216D"/>
    <w:rsid w:val="00D0305A"/>
    <w:rsid w:val="00D063EF"/>
    <w:rsid w:val="00D12C49"/>
    <w:rsid w:val="00D2191B"/>
    <w:rsid w:val="00D226A6"/>
    <w:rsid w:val="00D23E7A"/>
    <w:rsid w:val="00D31BB3"/>
    <w:rsid w:val="00D335BE"/>
    <w:rsid w:val="00D40548"/>
    <w:rsid w:val="00D40A0B"/>
    <w:rsid w:val="00D463B6"/>
    <w:rsid w:val="00D56209"/>
    <w:rsid w:val="00D602DA"/>
    <w:rsid w:val="00D60379"/>
    <w:rsid w:val="00D62974"/>
    <w:rsid w:val="00D6569B"/>
    <w:rsid w:val="00D66DE3"/>
    <w:rsid w:val="00D7143C"/>
    <w:rsid w:val="00D71FA7"/>
    <w:rsid w:val="00D7206E"/>
    <w:rsid w:val="00D72BA1"/>
    <w:rsid w:val="00D87D35"/>
    <w:rsid w:val="00D92BEB"/>
    <w:rsid w:val="00D93266"/>
    <w:rsid w:val="00DA4307"/>
    <w:rsid w:val="00DB2696"/>
    <w:rsid w:val="00DB31A6"/>
    <w:rsid w:val="00DC17B1"/>
    <w:rsid w:val="00DC29EE"/>
    <w:rsid w:val="00DD0339"/>
    <w:rsid w:val="00DE1138"/>
    <w:rsid w:val="00DE2ED4"/>
    <w:rsid w:val="00DE2FB8"/>
    <w:rsid w:val="00DE3B7D"/>
    <w:rsid w:val="00DE4B48"/>
    <w:rsid w:val="00DE4D4D"/>
    <w:rsid w:val="00DE570D"/>
    <w:rsid w:val="00DF0C97"/>
    <w:rsid w:val="00DF3525"/>
    <w:rsid w:val="00E05D3B"/>
    <w:rsid w:val="00E0707D"/>
    <w:rsid w:val="00E078D3"/>
    <w:rsid w:val="00E10D71"/>
    <w:rsid w:val="00E246B3"/>
    <w:rsid w:val="00E25784"/>
    <w:rsid w:val="00E30FEE"/>
    <w:rsid w:val="00E31A45"/>
    <w:rsid w:val="00E33491"/>
    <w:rsid w:val="00E44847"/>
    <w:rsid w:val="00E54573"/>
    <w:rsid w:val="00E54C9D"/>
    <w:rsid w:val="00E56A26"/>
    <w:rsid w:val="00E648FB"/>
    <w:rsid w:val="00E64A79"/>
    <w:rsid w:val="00E6547F"/>
    <w:rsid w:val="00E7148E"/>
    <w:rsid w:val="00E71D4C"/>
    <w:rsid w:val="00E74E17"/>
    <w:rsid w:val="00E76091"/>
    <w:rsid w:val="00E7697E"/>
    <w:rsid w:val="00E775C5"/>
    <w:rsid w:val="00E77ED7"/>
    <w:rsid w:val="00E9322E"/>
    <w:rsid w:val="00EA58AA"/>
    <w:rsid w:val="00EB286C"/>
    <w:rsid w:val="00EB317F"/>
    <w:rsid w:val="00EC1F32"/>
    <w:rsid w:val="00EC7BD5"/>
    <w:rsid w:val="00ED4E68"/>
    <w:rsid w:val="00EE086C"/>
    <w:rsid w:val="00EE0A24"/>
    <w:rsid w:val="00EE0BEB"/>
    <w:rsid w:val="00EE51F5"/>
    <w:rsid w:val="00EE5EA1"/>
    <w:rsid w:val="00EF3DCE"/>
    <w:rsid w:val="00EF4639"/>
    <w:rsid w:val="00EF55FB"/>
    <w:rsid w:val="00F10539"/>
    <w:rsid w:val="00F2365F"/>
    <w:rsid w:val="00F24428"/>
    <w:rsid w:val="00F26572"/>
    <w:rsid w:val="00F308BD"/>
    <w:rsid w:val="00F31AEC"/>
    <w:rsid w:val="00F31B8D"/>
    <w:rsid w:val="00F3286B"/>
    <w:rsid w:val="00F35C5A"/>
    <w:rsid w:val="00F374E7"/>
    <w:rsid w:val="00F42B7B"/>
    <w:rsid w:val="00F616D7"/>
    <w:rsid w:val="00F61C28"/>
    <w:rsid w:val="00F622A2"/>
    <w:rsid w:val="00F638EF"/>
    <w:rsid w:val="00F64CCC"/>
    <w:rsid w:val="00F70108"/>
    <w:rsid w:val="00F76043"/>
    <w:rsid w:val="00F77918"/>
    <w:rsid w:val="00F82A66"/>
    <w:rsid w:val="00F84333"/>
    <w:rsid w:val="00F85E36"/>
    <w:rsid w:val="00F865B4"/>
    <w:rsid w:val="00F86F42"/>
    <w:rsid w:val="00F91F15"/>
    <w:rsid w:val="00F92667"/>
    <w:rsid w:val="00F926A8"/>
    <w:rsid w:val="00F94DBE"/>
    <w:rsid w:val="00FB3510"/>
    <w:rsid w:val="00FC4FBC"/>
    <w:rsid w:val="00FC6576"/>
    <w:rsid w:val="00FD1C43"/>
    <w:rsid w:val="00FD356F"/>
    <w:rsid w:val="00FD5961"/>
    <w:rsid w:val="00FD6686"/>
    <w:rsid w:val="00FE3EC1"/>
    <w:rsid w:val="00FE3EC6"/>
    <w:rsid w:val="00FF178E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B07B20"/>
  <w15:docId w15:val="{29A9B806-5742-4D15-9DCC-FEAC001A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F2"/>
    <w:pPr>
      <w:bidi/>
    </w:pPr>
  </w:style>
  <w:style w:type="paragraph" w:styleId="1">
    <w:name w:val="heading 1"/>
    <w:basedOn w:val="a"/>
    <w:next w:val="a"/>
    <w:link w:val="1Char"/>
    <w:qFormat/>
    <w:rsid w:val="00F374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A10FD"/>
  </w:style>
  <w:style w:type="paragraph" w:styleId="a4">
    <w:name w:val="footer"/>
    <w:basedOn w:val="a"/>
    <w:link w:val="Char0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A10FD"/>
  </w:style>
  <w:style w:type="paragraph" w:styleId="a5">
    <w:name w:val="Balloon Text"/>
    <w:basedOn w:val="a"/>
    <w:link w:val="Char1"/>
    <w:uiPriority w:val="99"/>
    <w:semiHidden/>
    <w:unhideWhenUsed/>
    <w:rsid w:val="009A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9A10FD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374E7"/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F638EF"/>
    <w:pPr>
      <w:ind w:left="720"/>
      <w:contextualSpacing/>
    </w:pPr>
    <w:rPr>
      <w:rFonts w:eastAsiaTheme="minorEastAsia"/>
    </w:rPr>
  </w:style>
  <w:style w:type="table" w:styleId="a7">
    <w:name w:val="Table Grid"/>
    <w:basedOn w:val="a1"/>
    <w:uiPriority w:val="59"/>
    <w:rsid w:val="0066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E5C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5C88"/>
    <w:rPr>
      <w:color w:val="605E5C"/>
      <w:shd w:val="clear" w:color="auto" w:fill="E1DFDD"/>
    </w:rPr>
  </w:style>
  <w:style w:type="character" w:customStyle="1" w:styleId="1Char0">
    <w:name w:val="عنوان 1 Char"/>
    <w:rsid w:val="00D7206E"/>
    <w:rPr>
      <w:rFonts w:ascii="Arial" w:eastAsia="Times New Roman" w:hAnsi="Arial"/>
      <w:b/>
      <w:bCs/>
      <w:color w:val="000000"/>
      <w:kern w:val="32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06453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a.muhammad\Desktop\&#1606;&#1605;&#1608;&#1584;&#1580;%20&#1582;&#1591;&#1575;&#1576;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E79C-A95D-4191-A03F-CB63A34B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نموذج خطاب</Template>
  <TotalTime>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عبدالرحمن عابديين</dc:creator>
  <cp:lastModifiedBy>عبدالعزيز علي الحربي</cp:lastModifiedBy>
  <cp:revision>2</cp:revision>
  <cp:lastPrinted>2022-03-01T06:45:00Z</cp:lastPrinted>
  <dcterms:created xsi:type="dcterms:W3CDTF">2022-03-09T07:21:00Z</dcterms:created>
  <dcterms:modified xsi:type="dcterms:W3CDTF">2022-03-09T07:21:00Z</dcterms:modified>
</cp:coreProperties>
</file>